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4F855" w14:textId="77777777" w:rsidR="006C63E8" w:rsidRDefault="00684124">
      <w:pPr>
        <w:pStyle w:val="1"/>
        <w:rPr>
          <w:rFonts w:hint="eastAsia"/>
        </w:rPr>
      </w:pPr>
      <w:r w:rsidRPr="00684124">
        <w:rPr>
          <w:rFonts w:ascii="나눔고딕" w:eastAsia="나눔고딕" w:hAnsi="나눔고딕" w:hint="eastAsia"/>
          <w:spacing w:val="-7"/>
          <w:sz w:val="64"/>
          <w:szCs w:val="64"/>
          <w:lang w:val="ko-KR"/>
        </w:rPr>
        <w:t>인간</w:t>
      </w:r>
      <w:r w:rsidRPr="00684124">
        <w:rPr>
          <w:rFonts w:ascii="나눔고딕" w:eastAsia="나눔고딕" w:hAnsi="나눔고딕"/>
          <w:spacing w:val="-7"/>
          <w:sz w:val="64"/>
          <w:szCs w:val="64"/>
          <w:lang w:val="ko-KR"/>
        </w:rPr>
        <w:t xml:space="preserve"> 거주에 불리한 지역이 거주하기에 적합한 지역으로 변화한 사례</w:t>
      </w:r>
    </w:p>
    <w:p w14:paraId="4607AF3E" w14:textId="77777777" w:rsidR="006C63E8" w:rsidRPr="00684124" w:rsidRDefault="00684124" w:rsidP="00684124">
      <w:pPr>
        <w:pStyle w:val="af3"/>
        <w:rPr>
          <w:rFonts w:ascii="제주고딕" w:eastAsia="제주고딕" w:hAnsi="제주고딕"/>
          <w:sz w:val="28"/>
          <w:lang w:val="ko-KR"/>
        </w:rPr>
      </w:pPr>
      <w:r w:rsidRPr="00684124">
        <w:rPr>
          <w:rFonts w:ascii="제주고딕" w:eastAsia="제주고딕" w:hAnsi="제주고딕" w:hint="eastAsia"/>
          <w:sz w:val="28"/>
          <w:lang w:val="ko-KR"/>
        </w:rPr>
        <w:t>2</w:t>
      </w:r>
      <w:r w:rsidRPr="00684124">
        <w:rPr>
          <w:rFonts w:ascii="제주고딕" w:eastAsia="제주고딕" w:hAnsi="제주고딕"/>
          <w:sz w:val="28"/>
          <w:lang w:val="ko-KR"/>
        </w:rPr>
        <w:t>015</w:t>
      </w:r>
      <w:r w:rsidRPr="00684124">
        <w:rPr>
          <w:rFonts w:ascii="제주고딕" w:eastAsia="제주고딕" w:hAnsi="제주고딕" w:hint="eastAsia"/>
          <w:sz w:val="28"/>
          <w:lang w:val="ko-KR"/>
        </w:rPr>
        <w:t xml:space="preserve">년 </w:t>
      </w:r>
      <w:r w:rsidRPr="00684124">
        <w:rPr>
          <w:rFonts w:ascii="제주고딕" w:eastAsia="제주고딕" w:hAnsi="제주고딕"/>
          <w:sz w:val="28"/>
          <w:lang w:val="ko-KR"/>
        </w:rPr>
        <w:t>05</w:t>
      </w:r>
      <w:r w:rsidRPr="00684124">
        <w:rPr>
          <w:rFonts w:ascii="제주고딕" w:eastAsia="제주고딕" w:hAnsi="제주고딕" w:hint="eastAsia"/>
          <w:sz w:val="28"/>
          <w:lang w:val="ko-KR"/>
        </w:rPr>
        <w:t xml:space="preserve">월 </w:t>
      </w:r>
      <w:r w:rsidRPr="00684124">
        <w:rPr>
          <w:rFonts w:ascii="제주고딕" w:eastAsia="제주고딕" w:hAnsi="제주고딕"/>
          <w:sz w:val="28"/>
          <w:lang w:val="ko-KR"/>
        </w:rPr>
        <w:t>15</w:t>
      </w:r>
      <w:r w:rsidRPr="00684124">
        <w:rPr>
          <w:rFonts w:ascii="제주고딕" w:eastAsia="제주고딕" w:hAnsi="제주고딕" w:hint="eastAsia"/>
          <w:sz w:val="28"/>
          <w:lang w:val="ko-KR"/>
        </w:rPr>
        <w:t xml:space="preserve">일 금요일 | 2학년 </w:t>
      </w:r>
      <w:r w:rsidRPr="00684124">
        <w:rPr>
          <w:rFonts w:ascii="제주고딕" w:eastAsia="제주고딕" w:hAnsi="제주고딕"/>
          <w:sz w:val="28"/>
          <w:lang w:val="ko-KR"/>
        </w:rPr>
        <w:t>3</w:t>
      </w:r>
      <w:r w:rsidRPr="00684124">
        <w:rPr>
          <w:rFonts w:ascii="제주고딕" w:eastAsia="제주고딕" w:hAnsi="제주고딕" w:hint="eastAsia"/>
          <w:sz w:val="28"/>
          <w:lang w:val="ko-KR"/>
        </w:rPr>
        <w:t xml:space="preserve">반 </w:t>
      </w:r>
      <w:r w:rsidRPr="00684124">
        <w:rPr>
          <w:rFonts w:ascii="제주고딕" w:eastAsia="제주고딕" w:hAnsi="제주고딕"/>
          <w:sz w:val="28"/>
          <w:lang w:val="ko-KR"/>
        </w:rPr>
        <w:t>10</w:t>
      </w:r>
      <w:r w:rsidRPr="00684124">
        <w:rPr>
          <w:rFonts w:ascii="제주고딕" w:eastAsia="제주고딕" w:hAnsi="제주고딕" w:hint="eastAsia"/>
          <w:sz w:val="28"/>
          <w:lang w:val="ko-KR"/>
        </w:rPr>
        <w:t>번 윤정민</w:t>
      </w:r>
    </w:p>
    <w:p w14:paraId="2FDAB99D" w14:textId="77777777" w:rsidR="00684124" w:rsidRDefault="00684124" w:rsidP="00684124">
      <w:pPr>
        <w:pStyle w:val="2"/>
        <w:rPr>
          <w:rFonts w:ascii="Noto Sans CJK SC Medium" w:eastAsia="Noto Sans CJK SC Medium" w:hAnsi="Noto Sans CJK SC Medium"/>
          <w:sz w:val="40"/>
          <w:lang w:val="ko-KR"/>
        </w:rPr>
      </w:pPr>
      <w:r w:rsidRPr="00684124">
        <w:rPr>
          <w:rFonts w:ascii="Noto Sans CJK SC Medium" w:eastAsia="Noto Sans CJK SC Medium" w:hAnsi="Noto Sans CJK SC Medium" w:hint="eastAsia"/>
          <w:sz w:val="40"/>
          <w:lang w:val="ko-KR"/>
        </w:rPr>
        <w:t>그린란드</w:t>
      </w:r>
    </w:p>
    <w:p w14:paraId="750F7893" w14:textId="77777777" w:rsidR="00684124" w:rsidRPr="002A0C4F" w:rsidRDefault="00684124" w:rsidP="00684124">
      <w:pPr>
        <w:rPr>
          <w:rFonts w:ascii="나눔고딕" w:eastAsia="나눔고딕" w:hAnsi="나눔고딕"/>
          <w:sz w:val="24"/>
          <w:lang w:val="ko-KR"/>
        </w:rPr>
      </w:pPr>
      <w:r w:rsidRPr="002A0C4F">
        <w:rPr>
          <w:rFonts w:ascii="나눔고딕" w:eastAsia="나눔고딕" w:hAnsi="나눔고딕" w:hint="eastAsia"/>
          <w:sz w:val="24"/>
          <w:lang w:val="ko-KR"/>
        </w:rPr>
        <w:t>그린란드는 원래는 사람이 살기에 혹독하고,</w:t>
      </w:r>
      <w:r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Pr="002A0C4F">
        <w:rPr>
          <w:rFonts w:ascii="나눔고딕" w:eastAsia="나눔고딕" w:hAnsi="나눔고딕" w:hint="eastAsia"/>
          <w:sz w:val="24"/>
          <w:lang w:val="ko-KR"/>
        </w:rPr>
        <w:t xml:space="preserve">외부의 도움이 없으면 살기 어려운 땅이었다. 사실 기원전 </w:t>
      </w:r>
      <w:r w:rsidRPr="002A0C4F">
        <w:rPr>
          <w:rFonts w:ascii="나눔고딕" w:eastAsia="나눔고딕" w:hAnsi="나눔고딕"/>
          <w:sz w:val="24"/>
          <w:lang w:val="ko-KR"/>
        </w:rPr>
        <w:t>2500</w:t>
      </w:r>
      <w:r w:rsidRPr="002A0C4F">
        <w:rPr>
          <w:rFonts w:ascii="나눔고딕" w:eastAsia="나눔고딕" w:hAnsi="나눔고딕" w:hint="eastAsia"/>
          <w:sz w:val="24"/>
          <w:lang w:val="ko-KR"/>
        </w:rPr>
        <w:t>년 무렵부터 추위에 강한 이누이트 족이 살기 시작했고,</w:t>
      </w:r>
      <w:r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Pr="002A0C4F">
        <w:rPr>
          <w:rFonts w:ascii="나눔고딕" w:eastAsia="나눔고딕" w:hAnsi="나눔고딕" w:hint="eastAsia"/>
          <w:sz w:val="24"/>
          <w:lang w:val="ko-KR"/>
        </w:rPr>
        <w:t xml:space="preserve">서기 </w:t>
      </w:r>
      <w:r w:rsidRPr="002A0C4F">
        <w:rPr>
          <w:rFonts w:ascii="나눔고딕" w:eastAsia="나눔고딕" w:hAnsi="나눔고딕"/>
          <w:sz w:val="24"/>
          <w:lang w:val="ko-KR"/>
        </w:rPr>
        <w:t>986</w:t>
      </w:r>
      <w:r w:rsidRPr="002A0C4F">
        <w:rPr>
          <w:rFonts w:ascii="나눔고딕" w:eastAsia="나눔고딕" w:hAnsi="나눔고딕" w:hint="eastAsia"/>
          <w:sz w:val="24"/>
          <w:lang w:val="ko-KR"/>
        </w:rPr>
        <w:t>년부터는 노르만족도 살기 시작하기는 하였다.</w:t>
      </w:r>
      <w:r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Pr="002A0C4F">
        <w:rPr>
          <w:rFonts w:ascii="나눔고딕" w:eastAsia="나눔고딕" w:hAnsi="나눔고딕" w:hint="eastAsia"/>
          <w:sz w:val="24"/>
          <w:lang w:val="ko-KR"/>
        </w:rPr>
        <w:t>허나,</w:t>
      </w:r>
      <w:r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Pr="002A0C4F">
        <w:rPr>
          <w:rFonts w:ascii="나눔고딕" w:eastAsia="나눔고딕" w:hAnsi="나눔고딕" w:hint="eastAsia"/>
          <w:sz w:val="24"/>
          <w:lang w:val="ko-KR"/>
        </w:rPr>
        <w:t xml:space="preserve">이주해온 약 </w:t>
      </w:r>
      <w:r w:rsidRPr="002A0C4F">
        <w:rPr>
          <w:rFonts w:ascii="나눔고딕" w:eastAsia="나눔고딕" w:hAnsi="나눔고딕"/>
          <w:sz w:val="24"/>
          <w:lang w:val="ko-KR"/>
        </w:rPr>
        <w:t>4000</w:t>
      </w:r>
      <w:r w:rsidRPr="002A0C4F">
        <w:rPr>
          <w:rFonts w:ascii="나눔고딕" w:eastAsia="나눔고딕" w:hAnsi="나눔고딕" w:hint="eastAsia"/>
          <w:sz w:val="24"/>
          <w:lang w:val="ko-KR"/>
        </w:rPr>
        <w:t>명의 노르만 족이 결국 거주지와 함께 소멸되면서 단지 이누이트 족이 잘 적용한 것일 뿐,</w:t>
      </w:r>
      <w:r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Pr="002A0C4F">
        <w:rPr>
          <w:rFonts w:ascii="나눔고딕" w:eastAsia="나눔고딕" w:hAnsi="나눔고딕" w:hint="eastAsia"/>
          <w:sz w:val="24"/>
          <w:lang w:val="ko-KR"/>
        </w:rPr>
        <w:t>인간에게 적합한 땅이라고 보기는 어려운 땅</w:t>
      </w:r>
      <w:r w:rsidR="007B4426" w:rsidRPr="002A0C4F">
        <w:rPr>
          <w:rFonts w:ascii="나눔고딕" w:eastAsia="나눔고딕" w:hAnsi="나눔고딕" w:hint="eastAsia"/>
          <w:sz w:val="24"/>
          <w:lang w:val="ko-KR"/>
        </w:rPr>
        <w:t>인 것이다.</w:t>
      </w:r>
      <w:r w:rsidR="007B4426"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="007B4426" w:rsidRPr="002A0C4F">
        <w:rPr>
          <w:rFonts w:ascii="나눔고딕" w:eastAsia="나눔고딕" w:hAnsi="나눔고딕" w:hint="eastAsia"/>
          <w:sz w:val="24"/>
          <w:lang w:val="ko-KR"/>
        </w:rPr>
        <w:t xml:space="preserve">그러나 지금은 조금 다르다. </w:t>
      </w:r>
    </w:p>
    <w:p w14:paraId="6D91969C" w14:textId="77777777" w:rsidR="002666AF" w:rsidRPr="002A0C4F" w:rsidRDefault="002666AF" w:rsidP="00684124">
      <w:pPr>
        <w:rPr>
          <w:rFonts w:ascii="나눔고딕" w:eastAsia="나눔고딕" w:hAnsi="나눔고딕"/>
          <w:sz w:val="24"/>
          <w:lang w:val="ko-KR"/>
        </w:rPr>
      </w:pPr>
      <w:r w:rsidRPr="002A0C4F">
        <w:rPr>
          <w:rFonts w:ascii="나눔고딕" w:eastAsia="나눔고딕" w:hAnsi="나눔고딕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6C12EE" wp14:editId="031F07C9">
                <wp:simplePos x="0" y="0"/>
                <wp:positionH relativeFrom="column">
                  <wp:posOffset>0</wp:posOffset>
                </wp:positionH>
                <wp:positionV relativeFrom="paragraph">
                  <wp:posOffset>2270760</wp:posOffset>
                </wp:positionV>
                <wp:extent cx="2924175" cy="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8631F4" w14:textId="77777777" w:rsidR="002666AF" w:rsidRPr="002666AF" w:rsidRDefault="002666AF" w:rsidP="002666AF">
                            <w:pPr>
                              <w:pStyle w:val="af5"/>
                              <w:rPr>
                                <w:rFonts w:ascii="나눔고딕" w:eastAsia="나눔고딕" w:hAnsi="나눔고딕"/>
                                <w:sz w:val="18"/>
                              </w:rPr>
                            </w:pP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>[그</w:t>
                            </w:r>
                            <w:r w:rsidRPr="002666AF">
                              <w:rPr>
                                <w:rFonts w:ascii="나눔고딕" w:eastAsia="나눔고딕" w:hAnsi="나눔고딕"/>
                                <w:sz w:val="18"/>
                              </w:rPr>
                              <w:t>림</w:t>
                            </w: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 xml:space="preserve">1] </w:t>
                            </w:r>
                            <w:r w:rsidRPr="002666AF">
                              <w:rPr>
                                <w:rFonts w:ascii="나눔고딕" w:eastAsia="나눔고딕" w:hAnsi="나눔고딕"/>
                                <w:sz w:val="18"/>
                              </w:rPr>
                              <w:t>2014</w:t>
                            </w: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>년 7월</w:t>
                            </w:r>
                            <w:r w:rsidRPr="002666AF">
                              <w:rPr>
                                <w:rFonts w:ascii="나눔고딕" w:eastAsia="나눔고딕" w:hAnsi="나눔고딕"/>
                                <w:sz w:val="18"/>
                              </w:rPr>
                              <w:t>의</w:t>
                            </w: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 xml:space="preserve"> 그</w:t>
                            </w:r>
                            <w:r w:rsidRPr="002666AF">
                              <w:rPr>
                                <w:rFonts w:ascii="나눔고딕" w:eastAsia="나눔고딕" w:hAnsi="나눔고딕"/>
                                <w:sz w:val="18"/>
                              </w:rPr>
                              <w:t>린란드</w:t>
                            </w: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 xml:space="preserve"> 모</w:t>
                            </w:r>
                            <w:r w:rsidRPr="002666AF">
                              <w:rPr>
                                <w:rFonts w:ascii="나눔고딕" w:eastAsia="나눔고딕" w:hAnsi="나눔고딕"/>
                                <w:sz w:val="18"/>
                              </w:rPr>
                              <w:t>습</w:t>
                            </w: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 xml:space="preserve"> </w:t>
                            </w:r>
                          </w:p>
                          <w:p w14:paraId="443752E7" w14:textId="77777777" w:rsidR="002666AF" w:rsidRPr="002666AF" w:rsidRDefault="002666AF" w:rsidP="002666AF">
                            <w:pPr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</w:pPr>
                            <w:r w:rsidRPr="002666AF">
                              <w:rPr>
                                <w:rFonts w:ascii="나눔고딕" w:eastAsia="나눔고딕" w:hAnsi="나눔고딕"/>
                                <w:sz w:val="18"/>
                              </w:rPr>
                              <w:t xml:space="preserve">© 2015 Digital Globe / Google – </w:t>
                            </w: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>구</w:t>
                            </w:r>
                            <w:r w:rsidRPr="002666AF">
                              <w:rPr>
                                <w:rFonts w:ascii="나눔고딕" w:eastAsia="나눔고딕" w:hAnsi="나눔고딕"/>
                                <w:sz w:val="18"/>
                              </w:rPr>
                              <w:t>글어스</w:t>
                            </w:r>
                            <w:r w:rsidRPr="002666AF">
                              <w:rPr>
                                <w:rFonts w:ascii="나눔고딕" w:eastAsia="나눔고딕" w:hAnsi="나눔고딕" w:hint="eastAsia"/>
                                <w:sz w:val="18"/>
                              </w:rPr>
                              <w:t xml:space="preserve"> 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C12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8.8pt;width:230.25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" stroked="f">
                <v:textbox style="mso-fit-shape-to-text:t" inset="0,0,0,0">
                  <w:txbxContent>
                    <w:p w14:paraId="718631F4" w14:textId="77777777" w:rsidR="002666AF" w:rsidRPr="002666AF" w:rsidRDefault="002666AF" w:rsidP="002666AF">
                      <w:pPr>
                        <w:pStyle w:val="af5"/>
                        <w:rPr>
                          <w:rFonts w:ascii="나눔고딕" w:eastAsia="나눔고딕" w:hAnsi="나눔고딕"/>
                          <w:sz w:val="18"/>
                        </w:rPr>
                      </w:pP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>[그</w:t>
                      </w:r>
                      <w:r w:rsidRPr="002666AF">
                        <w:rPr>
                          <w:rFonts w:ascii="나눔고딕" w:eastAsia="나눔고딕" w:hAnsi="나눔고딕"/>
                          <w:sz w:val="18"/>
                        </w:rPr>
                        <w:t>림</w:t>
                      </w: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 xml:space="preserve">1] </w:t>
                      </w:r>
                      <w:r w:rsidRPr="002666AF">
                        <w:rPr>
                          <w:rFonts w:ascii="나눔고딕" w:eastAsia="나눔고딕" w:hAnsi="나눔고딕"/>
                          <w:sz w:val="18"/>
                        </w:rPr>
                        <w:t>2014</w:t>
                      </w: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>년 7월</w:t>
                      </w:r>
                      <w:r w:rsidRPr="002666AF">
                        <w:rPr>
                          <w:rFonts w:ascii="나눔고딕" w:eastAsia="나눔고딕" w:hAnsi="나눔고딕"/>
                          <w:sz w:val="18"/>
                        </w:rPr>
                        <w:t>의</w:t>
                      </w: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 xml:space="preserve"> 그</w:t>
                      </w:r>
                      <w:r w:rsidRPr="002666AF">
                        <w:rPr>
                          <w:rFonts w:ascii="나눔고딕" w:eastAsia="나눔고딕" w:hAnsi="나눔고딕"/>
                          <w:sz w:val="18"/>
                        </w:rPr>
                        <w:t>린란드</w:t>
                      </w: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 xml:space="preserve"> 모</w:t>
                      </w:r>
                      <w:r w:rsidRPr="002666AF">
                        <w:rPr>
                          <w:rFonts w:ascii="나눔고딕" w:eastAsia="나눔고딕" w:hAnsi="나눔고딕"/>
                          <w:sz w:val="18"/>
                        </w:rPr>
                        <w:t>습</w:t>
                      </w: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 xml:space="preserve"> </w:t>
                      </w:r>
                    </w:p>
                    <w:p w14:paraId="443752E7" w14:textId="77777777" w:rsidR="002666AF" w:rsidRPr="002666AF" w:rsidRDefault="002666AF" w:rsidP="002666AF">
                      <w:pPr>
                        <w:rPr>
                          <w:rFonts w:ascii="나눔고딕" w:eastAsia="나눔고딕" w:hAnsi="나눔고딕" w:hint="eastAsia"/>
                          <w:sz w:val="18"/>
                        </w:rPr>
                      </w:pPr>
                      <w:r w:rsidRPr="002666AF">
                        <w:rPr>
                          <w:rFonts w:ascii="나눔고딕" w:eastAsia="나눔고딕" w:hAnsi="나눔고딕"/>
                          <w:sz w:val="18"/>
                        </w:rPr>
                        <w:t xml:space="preserve">© 2015 Digital Globe / Google – </w:t>
                      </w: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>구</w:t>
                      </w:r>
                      <w:r w:rsidRPr="002666AF">
                        <w:rPr>
                          <w:rFonts w:ascii="나눔고딕" w:eastAsia="나눔고딕" w:hAnsi="나눔고딕"/>
                          <w:sz w:val="18"/>
                        </w:rPr>
                        <w:t>글어스</w:t>
                      </w:r>
                      <w:r w:rsidRPr="002666AF">
                        <w:rPr>
                          <w:rFonts w:ascii="나눔고딕" w:eastAsia="나눔고딕" w:hAnsi="나눔고딕" w:hint="eastAsia"/>
                          <w:sz w:val="18"/>
                        </w:rPr>
                        <w:t xml:space="preserve"> 7.1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A0C4F">
        <w:rPr>
          <w:rFonts w:ascii="나눔고딕" w:eastAsia="나눔고딕" w:hAnsi="나눔고딕" w:hint="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587A5CE5" wp14:editId="694AA3D8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924175" cy="2216875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린란드수도의모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1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C4F">
        <w:rPr>
          <w:rFonts w:ascii="나눔고딕" w:eastAsia="나눔고딕" w:hAnsi="나눔고딕" w:hint="eastAsia"/>
          <w:sz w:val="24"/>
          <w:lang w:val="ko-KR"/>
        </w:rPr>
        <w:t>2</w:t>
      </w:r>
      <w:r w:rsidRPr="002A0C4F">
        <w:rPr>
          <w:rFonts w:ascii="나눔고딕" w:eastAsia="나눔고딕" w:hAnsi="나눔고딕"/>
          <w:sz w:val="24"/>
          <w:lang w:val="ko-KR"/>
        </w:rPr>
        <w:t>014</w:t>
      </w:r>
      <w:r w:rsidRPr="002A0C4F">
        <w:rPr>
          <w:rFonts w:ascii="나눔고딕" w:eastAsia="나눔고딕" w:hAnsi="나눔고딕" w:hint="eastAsia"/>
          <w:sz w:val="24"/>
          <w:lang w:val="ko-KR"/>
        </w:rPr>
        <w:t>년의 모습을 보면 알겠지만 많은 건물과 집들이 들어서 있으며, 공항이나 박물관,</w:t>
      </w:r>
      <w:r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Pr="002A0C4F">
        <w:rPr>
          <w:rFonts w:ascii="나눔고딕" w:eastAsia="나눔고딕" w:hAnsi="나눔고딕" w:hint="eastAsia"/>
          <w:sz w:val="24"/>
          <w:lang w:val="ko-KR"/>
        </w:rPr>
        <w:t>가게 등 대부분의 도시에서 갖추고 있는 것을 갖추고 있다.</w:t>
      </w:r>
    </w:p>
    <w:p w14:paraId="054BDE94" w14:textId="77777777" w:rsidR="002666AF" w:rsidRPr="002A0C4F" w:rsidRDefault="002666AF" w:rsidP="00684124">
      <w:pPr>
        <w:rPr>
          <w:rFonts w:ascii="나눔고딕" w:eastAsia="나눔고딕" w:hAnsi="나눔고딕"/>
          <w:sz w:val="24"/>
          <w:lang w:val="ko-KR"/>
        </w:rPr>
      </w:pPr>
      <w:r w:rsidRPr="002A0C4F">
        <w:rPr>
          <w:rFonts w:ascii="나눔고딕" w:eastAsia="나눔고딕" w:hAnsi="나눔고딕" w:hint="eastAsia"/>
          <w:sz w:val="24"/>
          <w:lang w:val="ko-KR"/>
        </w:rPr>
        <w:t xml:space="preserve">또한 2009년의 인구는 </w:t>
      </w:r>
      <w:r w:rsidRPr="002A0C4F">
        <w:rPr>
          <w:rFonts w:ascii="나눔고딕" w:eastAsia="나눔고딕" w:hAnsi="나눔고딕"/>
          <w:sz w:val="24"/>
          <w:lang w:val="ko-KR"/>
        </w:rPr>
        <w:t>57,600</w:t>
      </w:r>
      <w:r w:rsidRPr="002A0C4F">
        <w:rPr>
          <w:rFonts w:ascii="나눔고딕" w:eastAsia="나눔고딕" w:hAnsi="나눔고딕" w:hint="eastAsia"/>
          <w:sz w:val="24"/>
          <w:lang w:val="ko-KR"/>
        </w:rPr>
        <w:t>명으로 적은편이기는 하지만,</w:t>
      </w:r>
      <w:r w:rsidRPr="002A0C4F">
        <w:rPr>
          <w:rFonts w:ascii="나눔고딕" w:eastAsia="나눔고딕" w:hAnsi="나눔고딕"/>
          <w:sz w:val="24"/>
          <w:lang w:val="ko-KR"/>
        </w:rPr>
        <w:t xml:space="preserve"> </w:t>
      </w:r>
      <w:r w:rsidR="002A0C4F" w:rsidRPr="002A0C4F">
        <w:rPr>
          <w:rFonts w:ascii="나눔고딕" w:eastAsia="나눔고딕" w:hAnsi="나눔고딕" w:hint="eastAsia"/>
          <w:sz w:val="24"/>
          <w:lang w:val="ko-KR"/>
        </w:rPr>
        <w:t>사람이 살 만한 곳이 되었다.</w:t>
      </w:r>
    </w:p>
    <w:p w14:paraId="4AA689A4" w14:textId="77777777" w:rsidR="002A0C4F" w:rsidRDefault="002A0C4F" w:rsidP="00684124">
      <w:pPr>
        <w:rPr>
          <w:sz w:val="24"/>
          <w:lang w:val="ko-KR"/>
        </w:rPr>
      </w:pPr>
    </w:p>
    <w:p w14:paraId="71FB230E" w14:textId="77777777" w:rsidR="002A0C4F" w:rsidRDefault="002A0C4F" w:rsidP="00684124">
      <w:pPr>
        <w:rPr>
          <w:sz w:val="24"/>
          <w:lang w:val="ko-KR"/>
        </w:rPr>
      </w:pPr>
    </w:p>
    <w:p w14:paraId="4A7CBF0E" w14:textId="77777777" w:rsidR="002A0C4F" w:rsidRDefault="006634D2" w:rsidP="00684124">
      <w:pPr>
        <w:rPr>
          <w:sz w:val="24"/>
          <w:lang w:val="ko-KR"/>
        </w:rPr>
      </w:pPr>
      <w:r>
        <w:rPr>
          <w:sz w:val="24"/>
          <w:lang w:val="ko-KR"/>
        </w:rPr>
        <w:br/>
      </w:r>
    </w:p>
    <w:p w14:paraId="2EBA5660" w14:textId="77777777" w:rsidR="006634D2" w:rsidRDefault="006634D2" w:rsidP="00684124">
      <w:pPr>
        <w:rPr>
          <w:rFonts w:hint="eastAsia"/>
          <w:sz w:val="24"/>
          <w:lang w:val="ko-KR"/>
        </w:rPr>
      </w:pPr>
    </w:p>
    <w:p w14:paraId="3D9075FE" w14:textId="77777777" w:rsidR="006634D2" w:rsidRPr="006634D2" w:rsidRDefault="006634D2" w:rsidP="002A0C4F">
      <w:pPr>
        <w:pStyle w:val="2"/>
        <w:rPr>
          <w:rFonts w:ascii="나눔고딕" w:eastAsia="나눔고딕" w:hAnsi="나눔고딕"/>
          <w:sz w:val="24"/>
          <w:lang w:val="ko-KR"/>
        </w:rPr>
      </w:pPr>
      <w:r w:rsidRPr="006634D2">
        <w:rPr>
          <w:rFonts w:ascii="나눔고딕" w:eastAsia="나눔고딕" w:hAnsi="나눔고딕" w:hint="eastAsia"/>
          <w:sz w:val="40"/>
          <w:lang w:val="ko-KR"/>
        </w:rPr>
        <w:lastRenderedPageBreak/>
        <w:t>두바이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634D2" w14:paraId="52EBDC66" w14:textId="77777777" w:rsidTr="006634D2">
        <w:tc>
          <w:tcPr>
            <w:tcW w:w="4675" w:type="dxa"/>
          </w:tcPr>
          <w:p w14:paraId="6A0B784C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 w:rsidRPr="006634D2">
              <w:rPr>
                <w:rFonts w:ascii="나눔고딕" w:eastAsia="나눔고딕" w:hAnsi="나눔고딕" w:hint="eastAsia"/>
                <w:sz w:val="24"/>
                <w:lang w:val="ko-KR"/>
              </w:rPr>
              <w:t>나라</w:t>
            </w:r>
          </w:p>
        </w:tc>
        <w:tc>
          <w:tcPr>
            <w:tcW w:w="4675" w:type="dxa"/>
          </w:tcPr>
          <w:p w14:paraId="5512F272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 w:rsidRPr="006634D2">
              <w:rPr>
                <w:rFonts w:ascii="나눔고딕" w:eastAsia="나눔고딕" w:hAnsi="나눔고딕" w:hint="eastAsia"/>
                <w:sz w:val="24"/>
                <w:lang w:val="ko-KR"/>
              </w:rPr>
              <w:t>아랍에미리트</w:t>
            </w:r>
          </w:p>
        </w:tc>
      </w:tr>
      <w:tr w:rsidR="006634D2" w14:paraId="5D9B6A62" w14:textId="77777777" w:rsidTr="006634D2">
        <w:tc>
          <w:tcPr>
            <w:tcW w:w="4675" w:type="dxa"/>
          </w:tcPr>
          <w:p w14:paraId="3D731EDB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>
              <w:rPr>
                <w:rFonts w:ascii="나눔고딕" w:eastAsia="나눔고딕" w:hAnsi="나눔고딕" w:hint="eastAsia"/>
                <w:sz w:val="24"/>
                <w:lang w:val="ko-KR"/>
              </w:rPr>
              <w:t>설립</w:t>
            </w:r>
          </w:p>
        </w:tc>
        <w:tc>
          <w:tcPr>
            <w:tcW w:w="4675" w:type="dxa"/>
          </w:tcPr>
          <w:p w14:paraId="04737D52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>
              <w:rPr>
                <w:rFonts w:ascii="나눔고딕" w:eastAsia="나눔고딕" w:hAnsi="나눔고딕" w:hint="eastAsia"/>
                <w:sz w:val="24"/>
                <w:lang w:val="ko-KR"/>
              </w:rPr>
              <w:t xml:space="preserve">1833년 </w:t>
            </w:r>
            <w:r>
              <w:rPr>
                <w:rFonts w:ascii="나눔고딕" w:eastAsia="나눔고딕" w:hAnsi="나눔고딕"/>
                <w:sz w:val="24"/>
                <w:lang w:val="ko-KR"/>
              </w:rPr>
              <w:t>6</w:t>
            </w:r>
            <w:r>
              <w:rPr>
                <w:rFonts w:ascii="나눔고딕" w:eastAsia="나눔고딕" w:hAnsi="나눔고딕" w:hint="eastAsia"/>
                <w:sz w:val="24"/>
                <w:lang w:val="ko-KR"/>
              </w:rPr>
              <w:t xml:space="preserve">월 </w:t>
            </w:r>
            <w:r>
              <w:rPr>
                <w:rFonts w:ascii="나눔고딕" w:eastAsia="나눔고딕" w:hAnsi="나눔고딕"/>
                <w:sz w:val="24"/>
                <w:lang w:val="ko-KR"/>
              </w:rPr>
              <w:t>9</w:t>
            </w:r>
            <w:r>
              <w:rPr>
                <w:rFonts w:ascii="나눔고딕" w:eastAsia="나눔고딕" w:hAnsi="나눔고딕" w:hint="eastAsia"/>
                <w:sz w:val="24"/>
                <w:lang w:val="ko-KR"/>
              </w:rPr>
              <w:t>일</w:t>
            </w:r>
          </w:p>
        </w:tc>
      </w:tr>
      <w:tr w:rsidR="006634D2" w14:paraId="418C9615" w14:textId="77777777" w:rsidTr="006634D2">
        <w:tc>
          <w:tcPr>
            <w:tcW w:w="4675" w:type="dxa"/>
          </w:tcPr>
          <w:p w14:paraId="2E4D2943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>
              <w:rPr>
                <w:rFonts w:ascii="나눔고딕" w:eastAsia="나눔고딕" w:hAnsi="나눔고딕" w:hint="eastAsia"/>
                <w:sz w:val="24"/>
                <w:lang w:val="ko-KR"/>
              </w:rPr>
              <w:t>인구</w:t>
            </w:r>
          </w:p>
        </w:tc>
        <w:tc>
          <w:tcPr>
            <w:tcW w:w="4675" w:type="dxa"/>
          </w:tcPr>
          <w:p w14:paraId="6134CC40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>
              <w:rPr>
                <w:rFonts w:ascii="나눔고딕" w:eastAsia="나눔고딕" w:hAnsi="나눔고딕" w:hint="eastAsia"/>
                <w:sz w:val="24"/>
                <w:lang w:val="ko-KR"/>
              </w:rPr>
              <w:t>2,106,177 명(</w:t>
            </w:r>
            <w:r>
              <w:rPr>
                <w:rFonts w:ascii="나눔고딕" w:eastAsia="나눔고딕" w:hAnsi="나눔고딕"/>
                <w:sz w:val="24"/>
                <w:lang w:val="ko-KR"/>
              </w:rPr>
              <w:t>2013</w:t>
            </w:r>
            <w:r>
              <w:rPr>
                <w:rFonts w:ascii="나눔고딕" w:eastAsia="나눔고딕" w:hAnsi="나눔고딕" w:hint="eastAsia"/>
                <w:sz w:val="24"/>
                <w:lang w:val="ko-KR"/>
              </w:rPr>
              <w:t>년)</w:t>
            </w:r>
          </w:p>
        </w:tc>
      </w:tr>
      <w:tr w:rsidR="006634D2" w14:paraId="55E08D61" w14:textId="77777777" w:rsidTr="006634D2">
        <w:tc>
          <w:tcPr>
            <w:tcW w:w="4675" w:type="dxa"/>
          </w:tcPr>
          <w:p w14:paraId="49666D82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>
              <w:rPr>
                <w:rFonts w:ascii="나눔고딕" w:eastAsia="나눔고딕" w:hAnsi="나눔고딕" w:hint="eastAsia"/>
                <w:sz w:val="24"/>
                <w:lang w:val="ko-KR"/>
              </w:rPr>
              <w:t>면적</w:t>
            </w:r>
          </w:p>
        </w:tc>
        <w:tc>
          <w:tcPr>
            <w:tcW w:w="4675" w:type="dxa"/>
          </w:tcPr>
          <w:p w14:paraId="7983F1CF" w14:textId="77777777" w:rsidR="006634D2" w:rsidRPr="006634D2" w:rsidRDefault="006634D2" w:rsidP="006634D2">
            <w:pPr>
              <w:rPr>
                <w:rFonts w:ascii="나눔고딕" w:eastAsia="나눔고딕" w:hAnsi="나눔고딕" w:hint="eastAsia"/>
                <w:sz w:val="24"/>
                <w:lang w:val="ko-KR"/>
              </w:rPr>
            </w:pPr>
            <w:r>
              <w:rPr>
                <w:rFonts w:ascii="나눔고딕" w:eastAsia="나눔고딕" w:hAnsi="나눔고딕" w:hint="eastAsia"/>
                <w:sz w:val="24"/>
                <w:lang w:val="ko-KR"/>
              </w:rPr>
              <w:t>4,114 ㎢</w:t>
            </w:r>
          </w:p>
        </w:tc>
      </w:tr>
    </w:tbl>
    <w:p w14:paraId="229CB3C2" w14:textId="77777777" w:rsidR="006634D2" w:rsidRDefault="00960E7D" w:rsidP="006634D2">
      <w:pPr>
        <w:rPr>
          <w:rFonts w:ascii="나눔고딕" w:eastAsia="나눔고딕" w:hAnsi="나눔고딕"/>
          <w:sz w:val="24"/>
          <w:szCs w:val="24"/>
          <w:lang w:val="ko-KR"/>
        </w:rPr>
      </w:pPr>
      <w:r w:rsidRPr="00960E7D">
        <w:rPr>
          <w:rFonts w:ascii="나눔고딕" w:eastAsia="나눔고딕" w:hAnsi="나눔고딕" w:hint="eastAsia"/>
          <w:sz w:val="24"/>
          <w:szCs w:val="24"/>
          <w:lang w:val="ko-KR"/>
        </w:rPr>
        <w:t>두바이는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C501B" wp14:editId="0969CBC4">
                <wp:simplePos x="0" y="0"/>
                <wp:positionH relativeFrom="column">
                  <wp:posOffset>0</wp:posOffset>
                </wp:positionH>
                <wp:positionV relativeFrom="paragraph">
                  <wp:posOffset>5441950</wp:posOffset>
                </wp:positionV>
                <wp:extent cx="3810000" cy="63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982F4E" w14:textId="77777777" w:rsidR="00960E7D" w:rsidRDefault="00960E7D" w:rsidP="00960E7D">
                            <w:pPr>
                              <w:pStyle w:val="af5"/>
                              <w:rPr>
                                <w:rFonts w:ascii="나눔고딕" w:eastAsia="나눔고딕" w:hAnsi="나눔고딕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</w:rPr>
                              <w:t>[</w:t>
                            </w:r>
                            <w:r>
                              <w:rPr>
                                <w:rFonts w:ascii="나눔고딕" w:eastAsia="나눔고딕" w:hAnsi="나눔고딕" w:hint="eastAsia"/>
                              </w:rPr>
                              <w:t>그</w:t>
                            </w:r>
                            <w:r>
                              <w:rPr>
                                <w:rFonts w:ascii="나눔고딕" w:eastAsia="나눔고딕" w:hAnsi="나눔고딕"/>
                              </w:rPr>
                              <w:t>림</w:t>
                            </w:r>
                            <w:r>
                              <w:rPr>
                                <w:rFonts w:ascii="나눔고딕" w:eastAsia="나눔고딕" w:hAnsi="나눔고딕" w:hint="eastAsia"/>
                              </w:rPr>
                              <w:t xml:space="preserve"> 2] 두</w:t>
                            </w:r>
                            <w:r>
                              <w:rPr>
                                <w:rFonts w:ascii="나눔고딕" w:eastAsia="나눔고딕" w:hAnsi="나눔고딕"/>
                              </w:rPr>
                              <w:t>바이</w:t>
                            </w:r>
                            <w:r>
                              <w:rPr>
                                <w:rFonts w:ascii="나눔고딕" w:eastAsia="나눔고딕" w:hAnsi="나눔고딕" w:hint="eastAsia"/>
                              </w:rPr>
                              <w:t xml:space="preserve"> 모</w:t>
                            </w:r>
                            <w:r>
                              <w:rPr>
                                <w:rFonts w:ascii="나눔고딕" w:eastAsia="나눔고딕" w:hAnsi="나눔고딕"/>
                              </w:rPr>
                              <w:t>습들</w:t>
                            </w:r>
                          </w:p>
                          <w:p w14:paraId="725B7D1A" w14:textId="77777777" w:rsidR="00960E7D" w:rsidRPr="00960E7D" w:rsidRDefault="00960E7D" w:rsidP="00960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ko-KR"/>
                              </w:rPr>
                              <w:t>출</w:t>
                            </w:r>
                            <w:r>
                              <w:rPr>
                                <w:lang w:val="ko-KR"/>
                              </w:rPr>
                              <w:t>처</w:t>
                            </w:r>
                            <w:r>
                              <w:rPr>
                                <w:rFonts w:hint="eastAsia"/>
                                <w:lang w:val="ko-KR"/>
                              </w:rPr>
                              <w:t>: 나</w:t>
                            </w:r>
                            <w:r>
                              <w:rPr>
                                <w:lang w:val="ko-KR"/>
                              </w:rPr>
                              <w:t>무위키</w:t>
                            </w:r>
                            <w:r>
                              <w:rPr>
                                <w:rFonts w:hint="eastAsia"/>
                                <w:lang w:val="ko-KR"/>
                              </w:rPr>
                              <w:t xml:space="preserve"> </w:t>
                            </w:r>
                            <w:r>
                              <w:rPr>
                                <w:lang w:val="ko-KR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lang w:val="ko-KR"/>
                              </w:rPr>
                              <w:t xml:space="preserve"> 두</w:t>
                            </w:r>
                            <w:r>
                              <w:rPr>
                                <w:lang w:val="ko-KR"/>
                              </w:rPr>
                              <w:t>바이</w:t>
                            </w:r>
                            <w:r>
                              <w:rPr>
                                <w:rFonts w:hint="eastAsia"/>
                                <w:lang w:val="ko-KR"/>
                              </w:rPr>
                              <w:t xml:space="preserve"> </w:t>
                            </w:r>
                            <w:hyperlink r:id="rId10" w:history="1">
                              <w:r w:rsidRPr="00960E7D">
                                <w:rPr>
                                  <w:rStyle w:val="af9"/>
                                  <w:lang w:val="ko-KR"/>
                                </w:rPr>
                                <w:t>https://namu.wiki/w/</w:t>
                              </w:r>
                              <w:r w:rsidRPr="00960E7D">
                                <w:rPr>
                                  <w:rStyle w:val="af9"/>
                                  <w:rFonts w:hint="eastAsia"/>
                                </w:rPr>
                                <w:t>두</w:t>
                              </w:r>
                              <w:r w:rsidRPr="00960E7D">
                                <w:rPr>
                                  <w:rStyle w:val="af9"/>
                                </w:rPr>
                                <w:t>바</w:t>
                              </w:r>
                              <w:r w:rsidRPr="00960E7D">
                                <w:rPr>
                                  <w:rStyle w:val="af9"/>
                                </w:rPr>
                                <w:t>이</w:t>
                              </w:r>
                            </w:hyperlink>
                            <w:r>
                              <w:rPr>
                                <w:lang w:val="ko-KR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lang w:val="ko-KR"/>
                              </w:rPr>
                              <w:t>CC-BY-NC-SA 2.0 KR)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501B" id="Text Box 4" o:spid="_x0000_s1027" type="#_x0000_t202" style="position:absolute;margin-left:0;margin-top:428.5pt;width:300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" stroked="f">
                <v:textbox style="mso-fit-shape-to-text:t" inset="0,0,0,0">
                  <w:txbxContent>
                    <w:p w14:paraId="1D982F4E" w14:textId="77777777" w:rsidR="00960E7D" w:rsidRDefault="00960E7D" w:rsidP="00960E7D">
                      <w:pPr>
                        <w:pStyle w:val="af5"/>
                        <w:rPr>
                          <w:rFonts w:ascii="나눔고딕" w:eastAsia="나눔고딕" w:hAnsi="나눔고딕"/>
                        </w:rPr>
                      </w:pPr>
                      <w:r>
                        <w:rPr>
                          <w:rFonts w:ascii="나눔고딕" w:eastAsia="나눔고딕" w:hAnsi="나눔고딕"/>
                        </w:rPr>
                        <w:t>[</w:t>
                      </w:r>
                      <w:r>
                        <w:rPr>
                          <w:rFonts w:ascii="나눔고딕" w:eastAsia="나눔고딕" w:hAnsi="나눔고딕" w:hint="eastAsia"/>
                        </w:rPr>
                        <w:t>그</w:t>
                      </w:r>
                      <w:r>
                        <w:rPr>
                          <w:rFonts w:ascii="나눔고딕" w:eastAsia="나눔고딕" w:hAnsi="나눔고딕"/>
                        </w:rPr>
                        <w:t>림</w:t>
                      </w:r>
                      <w:r>
                        <w:rPr>
                          <w:rFonts w:ascii="나눔고딕" w:eastAsia="나눔고딕" w:hAnsi="나눔고딕" w:hint="eastAsia"/>
                        </w:rPr>
                        <w:t xml:space="preserve"> 2] 두</w:t>
                      </w:r>
                      <w:r>
                        <w:rPr>
                          <w:rFonts w:ascii="나눔고딕" w:eastAsia="나눔고딕" w:hAnsi="나눔고딕"/>
                        </w:rPr>
                        <w:t>바이</w:t>
                      </w:r>
                      <w:r>
                        <w:rPr>
                          <w:rFonts w:ascii="나눔고딕" w:eastAsia="나눔고딕" w:hAnsi="나눔고딕" w:hint="eastAsia"/>
                        </w:rPr>
                        <w:t xml:space="preserve"> 모</w:t>
                      </w:r>
                      <w:r>
                        <w:rPr>
                          <w:rFonts w:ascii="나눔고딕" w:eastAsia="나눔고딕" w:hAnsi="나눔고딕"/>
                        </w:rPr>
                        <w:t>습들</w:t>
                      </w:r>
                    </w:p>
                    <w:p w14:paraId="725B7D1A" w14:textId="77777777" w:rsidR="00960E7D" w:rsidRPr="00960E7D" w:rsidRDefault="00960E7D" w:rsidP="00960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ko-KR"/>
                        </w:rPr>
                        <w:t>출</w:t>
                      </w:r>
                      <w:r>
                        <w:rPr>
                          <w:lang w:val="ko-KR"/>
                        </w:rPr>
                        <w:t>처</w:t>
                      </w:r>
                      <w:r>
                        <w:rPr>
                          <w:rFonts w:hint="eastAsia"/>
                          <w:lang w:val="ko-KR"/>
                        </w:rPr>
                        <w:t>: 나</w:t>
                      </w:r>
                      <w:r>
                        <w:rPr>
                          <w:lang w:val="ko-KR"/>
                        </w:rPr>
                        <w:t>무위키</w:t>
                      </w:r>
                      <w:r>
                        <w:rPr>
                          <w:rFonts w:hint="eastAsia"/>
                          <w:lang w:val="ko-KR"/>
                        </w:rPr>
                        <w:t xml:space="preserve"> </w:t>
                      </w:r>
                      <w:r>
                        <w:rPr>
                          <w:lang w:val="ko-KR"/>
                        </w:rPr>
                        <w:t>–</w:t>
                      </w:r>
                      <w:r>
                        <w:rPr>
                          <w:rFonts w:hint="eastAsia"/>
                          <w:lang w:val="ko-KR"/>
                        </w:rPr>
                        <w:t xml:space="preserve"> 두</w:t>
                      </w:r>
                      <w:r>
                        <w:rPr>
                          <w:lang w:val="ko-KR"/>
                        </w:rPr>
                        <w:t>바이</w:t>
                      </w:r>
                      <w:r>
                        <w:rPr>
                          <w:rFonts w:hint="eastAsia"/>
                          <w:lang w:val="ko-KR"/>
                        </w:rPr>
                        <w:t xml:space="preserve"> </w:t>
                      </w:r>
                      <w:hyperlink r:id="rId11" w:history="1">
                        <w:r w:rsidRPr="00960E7D">
                          <w:rPr>
                            <w:rStyle w:val="af9"/>
                            <w:lang w:val="ko-KR"/>
                          </w:rPr>
                          <w:t>https://namu.wiki/w/</w:t>
                        </w:r>
                        <w:r w:rsidRPr="00960E7D">
                          <w:rPr>
                            <w:rStyle w:val="af9"/>
                            <w:rFonts w:hint="eastAsia"/>
                          </w:rPr>
                          <w:t>두</w:t>
                        </w:r>
                        <w:r w:rsidRPr="00960E7D">
                          <w:rPr>
                            <w:rStyle w:val="af9"/>
                          </w:rPr>
                          <w:t>바</w:t>
                        </w:r>
                        <w:r w:rsidRPr="00960E7D">
                          <w:rPr>
                            <w:rStyle w:val="af9"/>
                          </w:rPr>
                          <w:t>이</w:t>
                        </w:r>
                      </w:hyperlink>
                      <w:r>
                        <w:rPr>
                          <w:lang w:val="ko-KR"/>
                        </w:rPr>
                        <w:t xml:space="preserve"> (</w:t>
                      </w:r>
                      <w:r>
                        <w:rPr>
                          <w:rFonts w:hint="eastAsia"/>
                          <w:lang w:val="ko-KR"/>
                        </w:rPr>
                        <w:t>CC-BY-NC-SA 2.0 KR)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0E7D">
        <w:rPr>
          <w:rFonts w:ascii="나눔고딕" w:eastAsia="나눔고딕" w:hAnsi="나눔고딕" w:hint="eastAsia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0B3B08BD" wp14:editId="72CAEE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10000" cy="5384800"/>
            <wp:effectExtent l="0" t="0" r="0" b="635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두바이풍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E7D">
        <w:rPr>
          <w:rFonts w:ascii="나눔고딕" w:eastAsia="나눔고딕" w:hAnsi="나눔고딕" w:hint="eastAsia"/>
          <w:sz w:val="24"/>
          <w:szCs w:val="24"/>
          <w:lang w:val="ko-KR"/>
        </w:rPr>
        <w:t xml:space="preserve"> 급부상하는 도시중에 하나로, 사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>막위에 지은 거대한 도시이다.</w:t>
      </w:r>
      <w:r>
        <w:rPr>
          <w:rFonts w:ascii="나눔고딕" w:eastAsia="나눔고딕" w:hAnsi="나눔고딕"/>
          <w:sz w:val="24"/>
          <w:szCs w:val="24"/>
          <w:lang w:val="ko-KR"/>
        </w:rPr>
        <w:t xml:space="preserve"> 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>정확히는 두바이 일대의 인공섬까지 포함하며,</w:t>
      </w:r>
      <w:r>
        <w:rPr>
          <w:rFonts w:ascii="나눔고딕" w:eastAsia="나눔고딕" w:hAnsi="나눔고딕"/>
          <w:sz w:val="24"/>
          <w:szCs w:val="24"/>
          <w:lang w:val="ko-KR"/>
        </w:rPr>
        <w:t xml:space="preserve"> 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>두바이의 지하자원을 이용하여 돈을 번 뒤 이를 도시 개발에 사용한 모범적인 사례라고 볼 수 있다.</w:t>
      </w:r>
      <w:r>
        <w:rPr>
          <w:rFonts w:ascii="나눔고딕" w:eastAsia="나눔고딕" w:hAnsi="나눔고딕"/>
          <w:sz w:val="24"/>
          <w:szCs w:val="24"/>
          <w:lang w:val="ko-KR"/>
        </w:rPr>
        <w:t xml:space="preserve"> 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 xml:space="preserve">과거에는 사막이었으나, 현재에는 </w:t>
      </w:r>
      <w:r>
        <w:rPr>
          <w:rFonts w:ascii="나눔고딕" w:eastAsia="나눔고딕" w:hAnsi="나눔고딕"/>
          <w:sz w:val="24"/>
          <w:szCs w:val="24"/>
          <w:lang w:val="ko-KR"/>
        </w:rPr>
        <w:t>“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>꽃보다 할배</w:t>
      </w:r>
      <w:r>
        <w:rPr>
          <w:rFonts w:ascii="나눔고딕" w:eastAsia="나눔고딕" w:hAnsi="나눔고딕"/>
          <w:sz w:val="24"/>
          <w:szCs w:val="24"/>
          <w:lang w:val="ko-KR"/>
        </w:rPr>
        <w:t xml:space="preserve"> 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>그리스편</w:t>
      </w:r>
      <w:r>
        <w:rPr>
          <w:rFonts w:ascii="나눔고딕" w:eastAsia="나눔고딕" w:hAnsi="나눔고딕"/>
          <w:sz w:val="24"/>
          <w:szCs w:val="24"/>
          <w:lang w:val="ko-KR"/>
        </w:rPr>
        <w:t xml:space="preserve">” 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 xml:space="preserve">같은 </w:t>
      </w:r>
      <w:r>
        <w:rPr>
          <w:rFonts w:ascii="나눔고딕" w:eastAsia="나눔고딕" w:hAnsi="나눔고딕"/>
          <w:sz w:val="24"/>
          <w:szCs w:val="24"/>
          <w:lang w:val="ko-KR"/>
        </w:rPr>
        <w:t xml:space="preserve">TV </w:t>
      </w:r>
      <w:r>
        <w:rPr>
          <w:rFonts w:ascii="나눔고딕" w:eastAsia="나눔고딕" w:hAnsi="나눔고딕" w:hint="eastAsia"/>
          <w:sz w:val="24"/>
          <w:szCs w:val="24"/>
          <w:lang w:val="ko-KR"/>
        </w:rPr>
        <w:t>프로그램 들도 다녀올 정도로 유명해 졌다.</w:t>
      </w:r>
    </w:p>
    <w:p w14:paraId="70A8D411" w14:textId="77777777" w:rsidR="00960E7D" w:rsidRDefault="00960E7D" w:rsidP="006634D2">
      <w:pPr>
        <w:rPr>
          <w:rFonts w:ascii="나눔고딕" w:eastAsia="나눔고딕" w:hAnsi="나눔고딕"/>
          <w:sz w:val="24"/>
          <w:szCs w:val="24"/>
          <w:lang w:val="ko-KR"/>
        </w:rPr>
      </w:pPr>
      <w:r>
        <w:rPr>
          <w:rFonts w:ascii="나눔고딕" w:eastAsia="나눔고딕" w:hAnsi="나눔고딕" w:hint="eastAsia"/>
          <w:sz w:val="24"/>
          <w:szCs w:val="24"/>
          <w:lang w:val="ko-KR"/>
        </w:rPr>
        <w:t>일부 평가에서는 한강의 기적보다도 놀라운 사례라고 평하고 있다.</w:t>
      </w:r>
    </w:p>
    <w:p w14:paraId="17DC9207" w14:textId="77777777" w:rsidR="00960E7D" w:rsidRDefault="00960E7D" w:rsidP="006634D2">
      <w:pPr>
        <w:rPr>
          <w:rFonts w:ascii="나눔고딕" w:eastAsia="나눔고딕" w:hAnsi="나눔고딕"/>
          <w:sz w:val="24"/>
          <w:szCs w:val="24"/>
          <w:lang w:val="ko-KR"/>
        </w:rPr>
      </w:pPr>
      <w:r>
        <w:rPr>
          <w:rFonts w:ascii="나눔고딕" w:eastAsia="나눔고딕" w:hAnsi="나눔고딕" w:hint="eastAsia"/>
          <w:sz w:val="24"/>
          <w:szCs w:val="24"/>
          <w:lang w:val="ko-KR"/>
        </w:rPr>
        <w:t>그러나 이로 인한 생태계 파괴 및 인신매매 관련 문제들</w:t>
      </w:r>
      <w:r w:rsidR="00CE29A0">
        <w:rPr>
          <w:rFonts w:ascii="나눔고딕" w:eastAsia="나눔고딕" w:hAnsi="나눔고딕" w:hint="eastAsia"/>
          <w:sz w:val="24"/>
          <w:szCs w:val="24"/>
          <w:lang w:val="ko-KR"/>
        </w:rPr>
        <w:t>은 해결되어야 할 숙제이다.</w:t>
      </w:r>
      <w:r w:rsidR="00CE29A0">
        <w:rPr>
          <w:rFonts w:ascii="나눔고딕" w:eastAsia="나눔고딕" w:hAnsi="나눔고딕"/>
          <w:sz w:val="24"/>
          <w:szCs w:val="24"/>
          <w:lang w:val="ko-KR"/>
        </w:rPr>
        <w:t xml:space="preserve"> (</w:t>
      </w:r>
      <w:r w:rsidR="00CE29A0">
        <w:rPr>
          <w:rFonts w:ascii="나눔고딕" w:eastAsia="나눔고딕" w:hAnsi="나눔고딕" w:hint="eastAsia"/>
          <w:sz w:val="24"/>
          <w:szCs w:val="24"/>
          <w:lang w:val="ko-KR"/>
        </w:rPr>
        <w:t xml:space="preserve">개인의견입니다 </w:t>
      </w:r>
      <w:r w:rsidR="00CE29A0">
        <w:rPr>
          <w:rFonts w:ascii="나눔고딕" w:eastAsia="나눔고딕" w:hAnsi="나눔고딕"/>
          <w:sz w:val="24"/>
          <w:szCs w:val="24"/>
          <w:lang w:val="ko-KR"/>
        </w:rPr>
        <w:t>–</w:t>
      </w:r>
      <w:r w:rsidR="00CE29A0">
        <w:rPr>
          <w:rFonts w:ascii="나눔고딕" w:eastAsia="나눔고딕" w:hAnsi="나눔고딕" w:hint="eastAsia"/>
          <w:sz w:val="24"/>
          <w:szCs w:val="24"/>
          <w:lang w:val="ko-KR"/>
        </w:rPr>
        <w:t xml:space="preserve"> 단,</w:t>
      </w:r>
      <w:r w:rsidR="00CE29A0">
        <w:rPr>
          <w:rFonts w:ascii="나눔고딕" w:eastAsia="나눔고딕" w:hAnsi="나눔고딕"/>
          <w:sz w:val="24"/>
          <w:szCs w:val="24"/>
          <w:lang w:val="ko-KR"/>
        </w:rPr>
        <w:t xml:space="preserve"> </w:t>
      </w:r>
      <w:r w:rsidR="00CE29A0">
        <w:rPr>
          <w:rFonts w:ascii="나눔고딕" w:eastAsia="나눔고딕" w:hAnsi="나눔고딕" w:hint="eastAsia"/>
          <w:sz w:val="24"/>
          <w:szCs w:val="24"/>
          <w:lang w:val="ko-KR"/>
        </w:rPr>
        <w:t>생태계 파괴와 인신매매는 실제로 일어나고 있습니다.)</w:t>
      </w:r>
    </w:p>
    <w:p w14:paraId="03DAE825" w14:textId="77777777" w:rsidR="00CE29A0" w:rsidRDefault="00CE29A0" w:rsidP="006634D2">
      <w:pPr>
        <w:rPr>
          <w:rFonts w:ascii="나눔고딕" w:eastAsia="나눔고딕" w:hAnsi="나눔고딕"/>
          <w:sz w:val="24"/>
          <w:szCs w:val="24"/>
          <w:lang w:val="ko-KR"/>
        </w:rPr>
      </w:pPr>
    </w:p>
    <w:p w14:paraId="00087F81" w14:textId="77777777" w:rsidR="00CE29A0" w:rsidRDefault="00CE29A0" w:rsidP="006634D2">
      <w:pPr>
        <w:rPr>
          <w:rFonts w:ascii="나눔고딕" w:eastAsia="나눔고딕" w:hAnsi="나눔고딕"/>
          <w:sz w:val="24"/>
          <w:szCs w:val="24"/>
          <w:lang w:val="ko-KR"/>
        </w:rPr>
      </w:pPr>
    </w:p>
    <w:p w14:paraId="611023D8" w14:textId="77777777" w:rsidR="00CE29A0" w:rsidRDefault="00CE29A0" w:rsidP="006634D2">
      <w:pPr>
        <w:rPr>
          <w:rFonts w:ascii="나눔고딕" w:eastAsia="나눔고딕" w:hAnsi="나눔고딕"/>
          <w:sz w:val="24"/>
          <w:szCs w:val="24"/>
          <w:lang w:val="ko-KR"/>
        </w:rPr>
      </w:pPr>
    </w:p>
    <w:p w14:paraId="433C0736" w14:textId="77777777" w:rsidR="00CE29A0" w:rsidRDefault="00CE29A0" w:rsidP="006634D2">
      <w:pPr>
        <w:rPr>
          <w:rFonts w:ascii="나눔고딕" w:eastAsia="나눔고딕" w:hAnsi="나눔고딕"/>
          <w:sz w:val="24"/>
          <w:szCs w:val="24"/>
          <w:lang w:val="ko-KR"/>
        </w:rPr>
      </w:pPr>
    </w:p>
    <w:p w14:paraId="70ED7FC0" w14:textId="77777777" w:rsidR="00CE29A0" w:rsidRDefault="00CE29A0" w:rsidP="00CE29A0">
      <w:pPr>
        <w:pStyle w:val="2"/>
        <w:rPr>
          <w:rFonts w:ascii="나눔고딕" w:eastAsia="나눔고딕" w:hAnsi="나눔고딕"/>
          <w:sz w:val="40"/>
          <w:szCs w:val="40"/>
          <w:lang w:val="ko-KR"/>
        </w:rPr>
      </w:pPr>
      <w:r w:rsidRPr="00CE29A0">
        <w:rPr>
          <w:rFonts w:ascii="나눔고딕" w:eastAsia="나눔고딕" w:hAnsi="나눔고딕" w:hint="eastAsia"/>
          <w:sz w:val="40"/>
          <w:szCs w:val="40"/>
          <w:lang w:val="ko-KR"/>
        </w:rPr>
        <w:lastRenderedPageBreak/>
        <w:t>출처</w:t>
      </w:r>
    </w:p>
    <w:p w14:paraId="624AE07C" w14:textId="77777777" w:rsid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r>
        <w:rPr>
          <w:rFonts w:ascii="Noto Sans CJK SC Medium" w:eastAsia="Noto Sans CJK SC Medium" w:hAnsi="Noto Sans CJK SC Medium" w:hint="eastAsia"/>
          <w:sz w:val="28"/>
          <w:szCs w:val="28"/>
        </w:rPr>
        <w:t xml:space="preserve">각 항목의 출처는 </w:t>
      </w:r>
      <w:r>
        <w:rPr>
          <w:rFonts w:ascii="Noto Sans CJK SC Medium" w:eastAsia="Noto Sans CJK SC Medium" w:hAnsi="Noto Sans CJK SC Medium"/>
          <w:sz w:val="28"/>
          <w:szCs w:val="28"/>
        </w:rPr>
        <w:t>Google Earth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 xml:space="preserve">를 제외하고 </w:t>
      </w:r>
      <w:r>
        <w:rPr>
          <w:rFonts w:ascii="Noto Sans CJK SC Medium" w:eastAsia="Noto Sans CJK SC Medium" w:hAnsi="Noto Sans CJK SC Medium"/>
          <w:sz w:val="28"/>
          <w:szCs w:val="28"/>
        </w:rPr>
        <w:t>CCL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을 따릅니다.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또한,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해당 문서의 링크된 항목도 일부 참고하였습니다.</w:t>
      </w:r>
    </w:p>
    <w:p w14:paraId="6D92D913" w14:textId="77777777" w:rsid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r w:rsidRPr="00CE29A0">
        <w:rPr>
          <w:rFonts w:ascii="Noto Sans CJK SC Medium" w:eastAsia="Noto Sans CJK SC Medium" w:hAnsi="Noto Sans CJK SC Medium" w:hint="eastAsia"/>
          <w:sz w:val="28"/>
          <w:szCs w:val="28"/>
        </w:rPr>
        <w:t xml:space="preserve">출처: 위키백과 </w:t>
      </w:r>
      <w:hyperlink r:id="rId13" w:history="1">
        <w:r w:rsidRPr="00CE29A0">
          <w:rPr>
            <w:rStyle w:val="af9"/>
            <w:rFonts w:ascii="Noto Sans CJK SC Medium" w:eastAsia="Noto Sans CJK SC Medium" w:hAnsi="Noto Sans CJK SC Medium"/>
            <w:sz w:val="28"/>
            <w:szCs w:val="28"/>
          </w:rPr>
          <w:t>http://ko.wikipedia.org/wiki/%EB%91%90%EB%B0%94%EC%9D%B4</w:t>
        </w:r>
      </w:hyperlink>
      <w:r w:rsidRPr="00CE29A0">
        <w:rPr>
          <w:rFonts w:ascii="Noto Sans CJK SC Medium" w:eastAsia="Noto Sans CJK SC Medium" w:hAnsi="Noto Sans CJK SC Medium"/>
          <w:sz w:val="28"/>
          <w:szCs w:val="28"/>
        </w:rPr>
        <w:t xml:space="preserve"> </w:t>
      </w:r>
    </w:p>
    <w:p w14:paraId="359E9A8D" w14:textId="77777777" w:rsid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r w:rsidRPr="00CE29A0">
        <w:rPr>
          <w:rFonts w:ascii="Noto Sans CJK SC Medium" w:eastAsia="Noto Sans CJK SC Medium" w:hAnsi="Noto Sans CJK SC Medium" w:hint="eastAsia"/>
          <w:sz w:val="28"/>
          <w:szCs w:val="28"/>
        </w:rPr>
        <w:t>-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 xml:space="preserve"> 그린란드 항목</w:t>
      </w:r>
    </w:p>
    <w:p w14:paraId="209BD563" w14:textId="77777777" w:rsid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hyperlink r:id="rId14" w:history="1">
        <w:r w:rsidRPr="00A103BB">
          <w:rPr>
            <w:rStyle w:val="af9"/>
            <w:rFonts w:ascii="Noto Sans CJK SC Medium" w:eastAsia="Noto Sans CJK SC Medium" w:hAnsi="Noto Sans CJK SC Medium"/>
            <w:sz w:val="28"/>
            <w:szCs w:val="28"/>
          </w:rPr>
          <w:t>http://ko.wikipedia.org/wiki/%EB%91%90%EB%B0%94%EC%9D%B4</w:t>
        </w:r>
      </w:hyperlink>
    </w:p>
    <w:p w14:paraId="1555F95B" w14:textId="77777777" w:rsidR="00CE29A0" w:rsidRDefault="00CE29A0" w:rsidP="00CE29A0">
      <w:pPr>
        <w:pStyle w:val="af8"/>
        <w:rPr>
          <w:rFonts w:ascii="Noto Sans CJK SC Medium" w:eastAsia="Noto Sans CJK SC Medium" w:hAnsi="Noto Sans CJK SC Medium" w:hint="eastAsia"/>
          <w:sz w:val="28"/>
          <w:szCs w:val="28"/>
        </w:rPr>
      </w:pPr>
      <w:r w:rsidRPr="00CE29A0">
        <w:rPr>
          <w:rFonts w:ascii="Noto Sans CJK SC Medium" w:eastAsia="Noto Sans CJK SC Medium" w:hAnsi="Noto Sans CJK SC Medium"/>
          <w:sz w:val="28"/>
          <w:szCs w:val="28"/>
        </w:rPr>
        <w:t>-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두바이 항목</w:t>
      </w:r>
    </w:p>
    <w:p w14:paraId="1E4BC8FD" w14:textId="77777777" w:rsid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r>
        <w:rPr>
          <w:rFonts w:ascii="Noto Sans CJK SC Medium" w:eastAsia="Noto Sans CJK SC Medium" w:hAnsi="Noto Sans CJK SC Medium" w:hint="eastAsia"/>
          <w:sz w:val="28"/>
          <w:szCs w:val="28"/>
        </w:rPr>
        <w:t>라이선스: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CC-BY-SA 3.0 (</w:t>
      </w:r>
      <w:hyperlink r:id="rId15" w:history="1">
        <w:r w:rsidRPr="00A103BB">
          <w:rPr>
            <w:rStyle w:val="af9"/>
            <w:rFonts w:ascii="Noto Sans CJK SC Medium" w:eastAsia="Noto Sans CJK SC Medium" w:hAnsi="Noto Sans CJK SC Medium"/>
            <w:sz w:val="28"/>
            <w:szCs w:val="28"/>
          </w:rPr>
          <w:t>http://creativecommons.org/licenses/by-sa/3.0/</w:t>
        </w:r>
      </w:hyperlink>
      <w:r>
        <w:rPr>
          <w:rFonts w:ascii="Noto Sans CJK SC Medium" w:eastAsia="Noto Sans CJK SC Medium" w:hAnsi="Noto Sans CJK SC Medium"/>
          <w:sz w:val="28"/>
          <w:szCs w:val="28"/>
        </w:rPr>
        <w:t>)</w:t>
      </w:r>
    </w:p>
    <w:p w14:paraId="5C6A5CD6" w14:textId="77777777" w:rsid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r w:rsidRPr="00CE29A0">
        <w:rPr>
          <w:rFonts w:ascii="Noto Sans CJK SC Medium" w:eastAsia="Noto Sans CJK SC Medium" w:hAnsi="Noto Sans CJK SC Medium" w:hint="eastAsia"/>
          <w:sz w:val="28"/>
          <w:szCs w:val="28"/>
        </w:rPr>
        <w:t>출처2</w:t>
      </w:r>
      <w:r w:rsidRPr="00CE29A0">
        <w:rPr>
          <w:rFonts w:ascii="Noto Sans CJK SC Medium" w:eastAsia="Noto Sans CJK SC Medium" w:hAnsi="Noto Sans CJK SC Medium"/>
          <w:sz w:val="28"/>
          <w:szCs w:val="28"/>
        </w:rPr>
        <w:t xml:space="preserve">: </w:t>
      </w:r>
      <w:r w:rsidRPr="00CE29A0">
        <w:rPr>
          <w:rFonts w:ascii="Noto Sans CJK SC Medium" w:eastAsia="Noto Sans CJK SC Medium" w:hAnsi="Noto Sans CJK SC Medium" w:hint="eastAsia"/>
          <w:sz w:val="28"/>
          <w:szCs w:val="28"/>
        </w:rPr>
        <w:t>나무위키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 xml:space="preserve"> - .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wiki 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도메인의 경우 최근 생긴 도메인 이기에 구형 브라우저에서는 작동하지 않습니다.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Chrome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에서 해주세요</w:t>
      </w:r>
      <w:r>
        <w:rPr>
          <w:rFonts w:ascii="Noto Sans CJK SC Medium" w:eastAsia="Noto Sans CJK SC Medium" w:hAnsi="Noto Sans CJK SC Medium"/>
          <w:sz w:val="28"/>
          <w:szCs w:val="28"/>
        </w:rPr>
        <w:t>…</w:t>
      </w:r>
      <w:r w:rsidRPr="00CE29A0">
        <w:rPr>
          <w:rFonts w:ascii="Noto Sans CJK SC Medium" w:eastAsia="Noto Sans CJK SC Medium" w:hAnsi="Noto Sans CJK SC Medium" w:hint="eastAsia"/>
          <w:sz w:val="28"/>
          <w:szCs w:val="28"/>
        </w:rPr>
        <w:t xml:space="preserve"> </w:t>
      </w:r>
      <w:hyperlink r:id="rId16" w:history="1">
        <w:r w:rsidRPr="00CE29A0">
          <w:rPr>
            <w:rStyle w:val="af9"/>
            <w:rFonts w:ascii="Noto Sans CJK SC Medium" w:eastAsia="Noto Sans CJK SC Medium" w:hAnsi="Noto Sans CJK SC Medium"/>
            <w:sz w:val="28"/>
            <w:szCs w:val="28"/>
          </w:rPr>
          <w:t>https://namu.wiki/w/%EA%B7%B8%EB%A6%B0%EB%9E%80%EB%93%9C</w:t>
        </w:r>
      </w:hyperlink>
      <w:r w:rsidRPr="00CE29A0">
        <w:rPr>
          <w:rFonts w:ascii="Noto Sans CJK SC Medium" w:eastAsia="Noto Sans CJK SC Medium" w:hAnsi="Noto Sans CJK SC Medium"/>
          <w:sz w:val="28"/>
          <w:szCs w:val="28"/>
        </w:rPr>
        <w:t xml:space="preserve"> 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- 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그린란드 항목</w:t>
      </w:r>
    </w:p>
    <w:p w14:paraId="77787028" w14:textId="77777777" w:rsidR="00CE29A0" w:rsidRP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hyperlink r:id="rId17" w:history="1">
        <w:r w:rsidRPr="00CE29A0">
          <w:rPr>
            <w:rStyle w:val="af9"/>
            <w:rFonts w:ascii="Noto Sans CJK SC Medium" w:eastAsia="Noto Sans CJK SC Medium" w:hAnsi="Noto Sans CJK SC Medium"/>
            <w:sz w:val="28"/>
            <w:szCs w:val="28"/>
          </w:rPr>
          <w:t>https://namu.wiki/w/두바이</w:t>
        </w:r>
      </w:hyperlink>
      <w:r>
        <w:rPr>
          <w:rFonts w:ascii="Noto Sans CJK SC Medium" w:eastAsia="Noto Sans CJK SC Medium" w:hAnsi="Noto Sans CJK SC Medium"/>
          <w:sz w:val="28"/>
          <w:szCs w:val="28"/>
        </w:rPr>
        <w:t xml:space="preserve"> - 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두바이 항목</w:t>
      </w:r>
    </w:p>
    <w:p w14:paraId="62739661" w14:textId="77777777" w:rsidR="00CE29A0" w:rsidRPr="00CE29A0" w:rsidRDefault="00CE29A0" w:rsidP="00CE29A0">
      <w:pPr>
        <w:pStyle w:val="af8"/>
        <w:rPr>
          <w:rFonts w:ascii="Noto Sans CJK SC Medium" w:eastAsia="Noto Sans CJK SC Medium" w:hAnsi="Noto Sans CJK SC Medium" w:hint="eastAsia"/>
          <w:sz w:val="28"/>
          <w:szCs w:val="28"/>
        </w:rPr>
      </w:pPr>
    </w:p>
    <w:p w14:paraId="075CFE27" w14:textId="77777777" w:rsidR="00CE29A0" w:rsidRDefault="00CE29A0" w:rsidP="00CE29A0">
      <w:pPr>
        <w:pStyle w:val="af8"/>
        <w:rPr>
          <w:rFonts w:ascii="Noto Sans CJK SC Medium" w:eastAsia="Noto Sans CJK SC Medium" w:hAnsi="Noto Sans CJK SC Medium"/>
          <w:sz w:val="28"/>
          <w:szCs w:val="28"/>
        </w:rPr>
      </w:pPr>
      <w:r>
        <w:rPr>
          <w:rFonts w:ascii="Noto Sans CJK SC Medium" w:eastAsia="Noto Sans CJK SC Medium" w:hAnsi="Noto Sans CJK SC Medium" w:hint="eastAsia"/>
          <w:sz w:val="28"/>
          <w:szCs w:val="28"/>
        </w:rPr>
        <w:t>라이선스: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CC-BY-NC-SA 2.0 KR </w:t>
      </w:r>
      <w:hyperlink r:id="rId18" w:history="1">
        <w:r w:rsidRPr="00A103BB">
          <w:rPr>
            <w:rStyle w:val="af9"/>
            <w:rFonts w:ascii="Noto Sans CJK SC Medium" w:eastAsia="Noto Sans CJK SC Medium" w:hAnsi="Noto Sans CJK SC Medium"/>
            <w:sz w:val="28"/>
            <w:szCs w:val="28"/>
          </w:rPr>
          <w:t>http://creativecommons.org/licenses/by-nc-sa/2.0/kr/</w:t>
        </w:r>
      </w:hyperlink>
    </w:p>
    <w:p w14:paraId="158EDBC3" w14:textId="77777777" w:rsidR="00CE29A0" w:rsidRDefault="00CE29A0" w:rsidP="00CE29A0">
      <w:pPr>
        <w:rPr>
          <w:rFonts w:ascii="Noto Sans CJK SC Medium" w:eastAsia="Noto Sans CJK SC Medium" w:hAnsi="Noto Sans CJK SC Medium" w:hint="eastAsia"/>
          <w:sz w:val="28"/>
          <w:szCs w:val="28"/>
        </w:rPr>
      </w:pPr>
    </w:p>
    <w:p w14:paraId="24918728" w14:textId="77777777" w:rsidR="00CE29A0" w:rsidRPr="00CE29A0" w:rsidRDefault="00CE29A0" w:rsidP="00CE29A0">
      <w:pPr>
        <w:rPr>
          <w:rFonts w:hint="eastAsia"/>
        </w:rPr>
      </w:pPr>
      <w:r>
        <w:rPr>
          <w:rFonts w:ascii="Noto Sans CJK SC Medium" w:eastAsia="Noto Sans CJK SC Medium" w:hAnsi="Noto Sans CJK SC Medium" w:hint="eastAsia"/>
          <w:sz w:val="28"/>
          <w:szCs w:val="28"/>
        </w:rPr>
        <w:t>참고:</w:t>
      </w:r>
      <w:r>
        <w:rPr>
          <w:rFonts w:ascii="Noto Sans CJK SC Medium" w:eastAsia="Noto Sans CJK SC Medium" w:hAnsi="Noto Sans CJK SC Medium"/>
          <w:sz w:val="28"/>
          <w:szCs w:val="28"/>
        </w:rPr>
        <w:t xml:space="preserve"> 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 xml:space="preserve">CC-BY-NC-SA 4.0 에 의해 이 문서도 </w:t>
      </w:r>
      <w:r>
        <w:rPr>
          <w:rFonts w:ascii="Noto Sans CJK SC Medium" w:eastAsia="Noto Sans CJK SC Medium" w:hAnsi="Noto Sans CJK SC Medium"/>
          <w:sz w:val="28"/>
          <w:szCs w:val="28"/>
        </w:rPr>
        <w:t>CCL</w:t>
      </w:r>
      <w:r>
        <w:rPr>
          <w:rFonts w:ascii="Noto Sans CJK SC Medium" w:eastAsia="Noto Sans CJK SC Medium" w:hAnsi="Noto Sans CJK SC Medium" w:hint="eastAsia"/>
          <w:sz w:val="28"/>
          <w:szCs w:val="28"/>
        </w:rPr>
        <w:t>로 공개합니다.</w:t>
      </w:r>
      <w:r>
        <w:rPr>
          <w:rFonts w:ascii="Noto Sans CJK SC Medium" w:eastAsia="Noto Sans CJK SC Medium" w:hAnsi="Noto Sans CJK SC Medium"/>
          <w:sz w:val="28"/>
          <w:szCs w:val="28"/>
        </w:rPr>
        <w:t>(…)</w:t>
      </w:r>
      <w:bookmarkStart w:id="0" w:name="_GoBack"/>
      <w:bookmarkEnd w:id="0"/>
    </w:p>
    <w:sectPr w:rsidR="00CE29A0" w:rsidRPr="00CE29A0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4ADD8" w14:textId="77777777" w:rsidR="006634D2" w:rsidRDefault="006634D2" w:rsidP="006634D2">
      <w:pPr>
        <w:spacing w:after="0" w:line="240" w:lineRule="auto"/>
      </w:pPr>
      <w:r>
        <w:separator/>
      </w:r>
    </w:p>
  </w:endnote>
  <w:endnote w:type="continuationSeparator" w:id="0">
    <w:p w14:paraId="6D075803" w14:textId="77777777" w:rsidR="006634D2" w:rsidRDefault="006634D2" w:rsidP="00663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CJK SC Medium">
    <w:panose1 w:val="020B06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SimSun"/>
    <w:panose1 w:val="00000000000000000000"/>
    <w:charset w:val="86"/>
    <w:family w:val="roman"/>
    <w:notTrueType/>
    <w:pitch w:val="default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제주고딕">
    <w:panose1 w:val="02000300000000000000"/>
    <w:charset w:val="81"/>
    <w:family w:val="auto"/>
    <w:pitch w:val="variable"/>
    <w:sig w:usb0="800002A7" w:usb1="3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2A57B" w14:textId="77777777" w:rsidR="006634D2" w:rsidRDefault="006634D2" w:rsidP="006634D2">
      <w:pPr>
        <w:spacing w:after="0" w:line="240" w:lineRule="auto"/>
      </w:pPr>
      <w:r>
        <w:separator/>
      </w:r>
    </w:p>
  </w:footnote>
  <w:footnote w:type="continuationSeparator" w:id="0">
    <w:p w14:paraId="20214BA7" w14:textId="77777777" w:rsidR="006634D2" w:rsidRDefault="006634D2" w:rsidP="00663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01027"/>
    <w:multiLevelType w:val="hybridMultilevel"/>
    <w:tmpl w:val="5D18DBC6"/>
    <w:lvl w:ilvl="0" w:tplc="B6E6084A">
      <w:start w:val="3"/>
      <w:numFmt w:val="bullet"/>
      <w:lvlText w:val="-"/>
      <w:lvlJc w:val="left"/>
      <w:pPr>
        <w:ind w:left="760" w:hanging="360"/>
      </w:pPr>
      <w:rPr>
        <w:rFonts w:ascii="Noto Sans CJK SC Medium" w:eastAsia="Noto Sans CJK SC Medium" w:hAnsi="Noto Sans CJK SC Medium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D127C92"/>
    <w:multiLevelType w:val="hybridMultilevel"/>
    <w:tmpl w:val="FD703A92"/>
    <w:lvl w:ilvl="0" w:tplc="39029052">
      <w:start w:val="3"/>
      <w:numFmt w:val="bullet"/>
      <w:lvlText w:val="-"/>
      <w:lvlJc w:val="left"/>
      <w:pPr>
        <w:ind w:left="760" w:hanging="360"/>
      </w:pPr>
      <w:rPr>
        <w:rFonts w:ascii="Noto Sans CJK SC Medium" w:eastAsia="Noto Sans CJK SC Medium" w:hAnsi="Noto Sans CJK SC Medium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24"/>
    <w:rsid w:val="002666AF"/>
    <w:rsid w:val="002A0C4F"/>
    <w:rsid w:val="006634D2"/>
    <w:rsid w:val="00684124"/>
    <w:rsid w:val="006C63E8"/>
    <w:rsid w:val="007B4426"/>
    <w:rsid w:val="0095341B"/>
    <w:rsid w:val="00960E7D"/>
    <w:rsid w:val="00CE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4E48F"/>
  <w15:chartTrackingRefBased/>
  <w15:docId w15:val="{1BEA9835-EA48-438E-AE60-23C0A507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41B"/>
    <w:rPr>
      <w:rFonts w:ascii="맑은 고딕" w:eastAsia="맑은 고딕" w:hAnsi="맑은 고딕" w:cs="맑은 고딕"/>
    </w:rPr>
  </w:style>
  <w:style w:type="paragraph" w:styleId="1">
    <w:name w:val="heading 1"/>
    <w:basedOn w:val="a"/>
    <w:next w:val="a"/>
    <w:link w:val="1Char"/>
    <w:uiPriority w:val="9"/>
    <w:qFormat/>
    <w:rsid w:val="0095341B"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color w:val="90C226" w:themeColor="accent1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5341B"/>
    <w:pPr>
      <w:keepNext/>
      <w:keepLines/>
      <w:spacing w:before="160" w:after="0" w:line="240" w:lineRule="auto"/>
      <w:outlineLvl w:val="1"/>
    </w:pPr>
    <w:rPr>
      <w:color w:val="90C226" w:themeColor="accent1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5341B"/>
    <w:pPr>
      <w:spacing w:after="0" w:line="240" w:lineRule="auto"/>
      <w:contextualSpacing/>
    </w:pPr>
    <w:rPr>
      <w:color w:val="90C226" w:themeColor="accent1"/>
      <w:spacing w:val="-7"/>
      <w:sz w:val="64"/>
      <w:szCs w:val="64"/>
    </w:rPr>
  </w:style>
  <w:style w:type="character" w:customStyle="1" w:styleId="Char">
    <w:name w:val="제목 Char"/>
    <w:basedOn w:val="a0"/>
    <w:link w:val="a3"/>
    <w:uiPriority w:val="10"/>
    <w:rsid w:val="0095341B"/>
    <w:rPr>
      <w:rFonts w:ascii="맑은 고딕" w:eastAsia="맑은 고딕" w:hAnsi="맑은 고딕" w:cs="맑은 고딕"/>
      <w:color w:val="90C226" w:themeColor="accent1"/>
      <w:spacing w:val="-7"/>
      <w:sz w:val="64"/>
      <w:szCs w:val="64"/>
    </w:rPr>
  </w:style>
  <w:style w:type="paragraph" w:customStyle="1" w:styleId="a4">
    <w:name w:val="부제목"/>
    <w:basedOn w:val="a"/>
    <w:next w:val="a"/>
    <w:link w:val="a5"/>
    <w:uiPriority w:val="11"/>
    <w:qFormat/>
    <w:rsid w:val="0095341B"/>
    <w:pPr>
      <w:numPr>
        <w:ilvl w:val="1"/>
      </w:numPr>
      <w:spacing w:after="240" w:line="240" w:lineRule="auto"/>
    </w:pPr>
    <w:rPr>
      <w:color w:val="404040" w:themeColor="text1" w:themeTint="BF"/>
      <w:sz w:val="28"/>
      <w:szCs w:val="28"/>
    </w:rPr>
  </w:style>
  <w:style w:type="character" w:customStyle="1" w:styleId="a5">
    <w:name w:val="부제목 문자"/>
    <w:basedOn w:val="a0"/>
    <w:link w:val="a4"/>
    <w:uiPriority w:val="11"/>
    <w:rsid w:val="0095341B"/>
    <w:rPr>
      <w:rFonts w:ascii="맑은 고딕" w:eastAsia="맑은 고딕" w:hAnsi="맑은 고딕" w:cs="맑은 고딕"/>
      <w:color w:val="404040" w:themeColor="text1" w:themeTint="BF"/>
      <w:sz w:val="28"/>
      <w:szCs w:val="28"/>
    </w:rPr>
  </w:style>
  <w:style w:type="character" w:customStyle="1" w:styleId="1Char">
    <w:name w:val="제목 1 Char"/>
    <w:basedOn w:val="a0"/>
    <w:link w:val="1"/>
    <w:uiPriority w:val="9"/>
    <w:rsid w:val="0095341B"/>
    <w:rPr>
      <w:rFonts w:ascii="맑은 고딕" w:eastAsia="맑은 고딕" w:hAnsi="맑은 고딕" w:cs="맑은 고딕"/>
      <w:color w:val="90C226" w:themeColor="accent1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95341B"/>
    <w:rPr>
      <w:rFonts w:ascii="맑은 고딕" w:eastAsia="맑은 고딕" w:hAnsi="맑은 고딕" w:cs="맑은 고딕"/>
      <w:color w:val="90C226" w:themeColor="accent1"/>
      <w:sz w:val="28"/>
      <w:szCs w:val="28"/>
    </w:rPr>
  </w:style>
  <w:style w:type="character" w:customStyle="1" w:styleId="3Char">
    <w:name w:val="제목 3 Char"/>
    <w:basedOn w:val="a0"/>
    <w:link w:val="3"/>
    <w:uiPriority w:val="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Char">
    <w:name w:val="제목 7 Char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Char">
    <w:name w:val="제목 8 Char"/>
    <w:basedOn w:val="a0"/>
    <w:link w:val="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Char">
    <w:name w:val="제목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a6">
    <w:name w:val="Subtle Emphasis"/>
    <w:basedOn w:val="a0"/>
    <w:uiPriority w:val="19"/>
    <w:qFormat/>
    <w:rsid w:val="0095341B"/>
    <w:rPr>
      <w:rFonts w:ascii="맑은 고딕" w:eastAsia="맑은 고딕" w:hAnsi="맑은 고딕" w:cs="맑은 고딕"/>
      <w:i/>
      <w:iCs/>
      <w:color w:val="595959" w:themeColor="text1" w:themeTint="A6"/>
    </w:rPr>
  </w:style>
  <w:style w:type="character" w:styleId="a7">
    <w:name w:val="Emphasis"/>
    <w:basedOn w:val="a0"/>
    <w:uiPriority w:val="20"/>
    <w:qFormat/>
    <w:rsid w:val="0095341B"/>
    <w:rPr>
      <w:rFonts w:ascii="맑은 고딕" w:eastAsia="맑은 고딕" w:hAnsi="맑은 고딕" w:cs="맑은 고딕"/>
      <w:i/>
      <w:iCs/>
    </w:rPr>
  </w:style>
  <w:style w:type="character" w:styleId="a8">
    <w:name w:val="Intense Emphasis"/>
    <w:basedOn w:val="a0"/>
    <w:uiPriority w:val="21"/>
    <w:qFormat/>
    <w:rsid w:val="0095341B"/>
    <w:rPr>
      <w:rFonts w:ascii="맑은 고딕" w:eastAsia="맑은 고딕" w:hAnsi="맑은 고딕" w:cs="맑은 고딕"/>
      <w:b/>
      <w:bCs/>
      <w:i/>
      <w:iCs/>
    </w:rPr>
  </w:style>
  <w:style w:type="character" w:styleId="a9">
    <w:name w:val="Strong"/>
    <w:basedOn w:val="a0"/>
    <w:uiPriority w:val="22"/>
    <w:qFormat/>
    <w:rsid w:val="0095341B"/>
    <w:rPr>
      <w:rFonts w:ascii="맑은 고딕" w:eastAsia="맑은 고딕" w:hAnsi="맑은 고딕" w:cs="맑은 고딕"/>
      <w:b/>
      <w:bCs/>
    </w:rPr>
  </w:style>
  <w:style w:type="paragraph" w:styleId="aa">
    <w:name w:val="Quote"/>
    <w:basedOn w:val="a"/>
    <w:next w:val="a"/>
    <w:link w:val="Char0"/>
    <w:uiPriority w:val="29"/>
    <w:qFormat/>
    <w:rsid w:val="0095341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har0">
    <w:name w:val="인용 Char"/>
    <w:basedOn w:val="a0"/>
    <w:link w:val="aa"/>
    <w:uiPriority w:val="29"/>
    <w:rsid w:val="0095341B"/>
    <w:rPr>
      <w:rFonts w:ascii="맑은 고딕" w:eastAsia="맑은 고딕" w:hAnsi="맑은 고딕" w:cs="맑은 고딕"/>
      <w:i/>
      <w:iCs/>
    </w:rPr>
  </w:style>
  <w:style w:type="paragraph" w:styleId="ab">
    <w:name w:val="Intense Quote"/>
    <w:basedOn w:val="a"/>
    <w:next w:val="a"/>
    <w:link w:val="Char1"/>
    <w:uiPriority w:val="30"/>
    <w:qFormat/>
    <w:rsid w:val="0095341B"/>
    <w:pPr>
      <w:spacing w:before="100" w:beforeAutospacing="1" w:after="240"/>
      <w:ind w:left="864" w:right="864"/>
      <w:jc w:val="center"/>
    </w:pPr>
    <w:rPr>
      <w:color w:val="90C226" w:themeColor="accent1"/>
      <w:sz w:val="28"/>
      <w:szCs w:val="28"/>
    </w:rPr>
  </w:style>
  <w:style w:type="character" w:customStyle="1" w:styleId="Char1">
    <w:name w:val="강한 인용 Char"/>
    <w:basedOn w:val="a0"/>
    <w:link w:val="ab"/>
    <w:uiPriority w:val="30"/>
    <w:rsid w:val="0095341B"/>
    <w:rPr>
      <w:rFonts w:ascii="맑은 고딕" w:eastAsia="맑은 고딕" w:hAnsi="맑은 고딕" w:cs="맑은 고딕"/>
      <w:color w:val="90C226" w:themeColor="accent1"/>
      <w:sz w:val="28"/>
      <w:szCs w:val="28"/>
    </w:rPr>
  </w:style>
  <w:style w:type="character" w:styleId="ac">
    <w:name w:val="Subtle Reference"/>
    <w:basedOn w:val="a0"/>
    <w:uiPriority w:val="31"/>
    <w:qFormat/>
    <w:rsid w:val="0095341B"/>
    <w:rPr>
      <w:rFonts w:ascii="맑은 고딕" w:eastAsia="맑은 고딕" w:hAnsi="맑은 고딕" w:cs="맑은 고딕"/>
      <w:smallCaps/>
      <w:color w:val="404040" w:themeColor="text1" w:themeTint="BF"/>
    </w:rPr>
  </w:style>
  <w:style w:type="character" w:styleId="ad">
    <w:name w:val="Intense Reference"/>
    <w:basedOn w:val="a0"/>
    <w:uiPriority w:val="32"/>
    <w:qFormat/>
    <w:rsid w:val="0095341B"/>
    <w:rPr>
      <w:rFonts w:ascii="맑은 고딕" w:eastAsia="맑은 고딕" w:hAnsi="맑은 고딕" w:cs="맑은 고딕"/>
      <w:b/>
      <w:bCs/>
      <w:smallCaps/>
      <w:u w:val="single"/>
    </w:rPr>
  </w:style>
  <w:style w:type="character" w:styleId="ae">
    <w:name w:val="Book Title"/>
    <w:basedOn w:val="a0"/>
    <w:uiPriority w:val="33"/>
    <w:qFormat/>
    <w:rsid w:val="0095341B"/>
    <w:rPr>
      <w:rFonts w:ascii="맑은 고딕" w:eastAsia="맑은 고딕" w:hAnsi="맑은 고딕" w:cs="맑은 고딕"/>
      <w:b/>
      <w:bCs/>
      <w:smallCaps/>
    </w:rPr>
  </w:style>
  <w:style w:type="paragraph" w:customStyle="1" w:styleId="af">
    <w:name w:val="설명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customStyle="1" w:styleId="af0">
    <w:name w:val="목차 제목"/>
    <w:basedOn w:val="1"/>
    <w:next w:val="a"/>
    <w:uiPriority w:val="39"/>
    <w:semiHidden/>
    <w:unhideWhenUsed/>
    <w:qFormat/>
    <w:pPr>
      <w:outlineLvl w:val="9"/>
    </w:pPr>
  </w:style>
  <w:style w:type="paragraph" w:styleId="af1">
    <w:name w:val="No Spacing"/>
    <w:uiPriority w:val="1"/>
    <w:qFormat/>
    <w:rsid w:val="0095341B"/>
    <w:pPr>
      <w:spacing w:after="0" w:line="240" w:lineRule="auto"/>
    </w:pPr>
    <w:rPr>
      <w:rFonts w:ascii="맑은 고딕" w:eastAsia="맑은 고딕" w:hAnsi="맑은 고딕" w:cs="맑은 고딕"/>
    </w:rPr>
  </w:style>
  <w:style w:type="paragraph" w:styleId="af2">
    <w:name w:val="List Paragraph"/>
    <w:basedOn w:val="a"/>
    <w:uiPriority w:val="34"/>
    <w:qFormat/>
    <w:rsid w:val="0095341B"/>
    <w:pPr>
      <w:ind w:left="720"/>
      <w:contextualSpacing/>
    </w:pPr>
  </w:style>
  <w:style w:type="paragraph" w:styleId="af3">
    <w:name w:val="Subtitle"/>
    <w:basedOn w:val="a"/>
    <w:next w:val="a"/>
    <w:link w:val="Char2"/>
    <w:uiPriority w:val="11"/>
    <w:qFormat/>
    <w:rsid w:val="0095341B"/>
    <w:pPr>
      <w:spacing w:after="60"/>
      <w:jc w:val="center"/>
      <w:outlineLvl w:val="1"/>
    </w:pPr>
    <w:rPr>
      <w:sz w:val="24"/>
      <w:szCs w:val="24"/>
    </w:rPr>
  </w:style>
  <w:style w:type="character" w:customStyle="1" w:styleId="Char2">
    <w:name w:val="부제 Char"/>
    <w:basedOn w:val="a0"/>
    <w:link w:val="af3"/>
    <w:uiPriority w:val="11"/>
    <w:rsid w:val="0095341B"/>
    <w:rPr>
      <w:rFonts w:ascii="맑은 고딕" w:eastAsia="맑은 고딕" w:hAnsi="맑은 고딕" w:cs="맑은 고딕"/>
      <w:sz w:val="24"/>
      <w:szCs w:val="24"/>
    </w:rPr>
  </w:style>
  <w:style w:type="paragraph" w:styleId="af4">
    <w:name w:val="Date"/>
    <w:basedOn w:val="a"/>
    <w:next w:val="a"/>
    <w:link w:val="Char3"/>
    <w:uiPriority w:val="99"/>
    <w:semiHidden/>
    <w:unhideWhenUsed/>
    <w:rsid w:val="00684124"/>
  </w:style>
  <w:style w:type="character" w:customStyle="1" w:styleId="Char3">
    <w:name w:val="날짜 Char"/>
    <w:basedOn w:val="a0"/>
    <w:link w:val="af4"/>
    <w:uiPriority w:val="99"/>
    <w:semiHidden/>
    <w:rsid w:val="00684124"/>
    <w:rPr>
      <w:rFonts w:ascii="맑은 고딕" w:eastAsia="맑은 고딕" w:hAnsi="맑은 고딕" w:cs="맑은 고딕"/>
    </w:rPr>
  </w:style>
  <w:style w:type="paragraph" w:styleId="af5">
    <w:name w:val="caption"/>
    <w:basedOn w:val="a"/>
    <w:next w:val="a"/>
    <w:uiPriority w:val="35"/>
    <w:unhideWhenUsed/>
    <w:qFormat/>
    <w:rsid w:val="002666AF"/>
    <w:rPr>
      <w:b/>
      <w:bCs/>
    </w:rPr>
  </w:style>
  <w:style w:type="table" w:styleId="af6">
    <w:name w:val="Table Grid"/>
    <w:basedOn w:val="a1"/>
    <w:uiPriority w:val="39"/>
    <w:rsid w:val="00663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Char4"/>
    <w:uiPriority w:val="99"/>
    <w:unhideWhenUsed/>
    <w:rsid w:val="006634D2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f7"/>
    <w:uiPriority w:val="99"/>
    <w:rsid w:val="006634D2"/>
    <w:rPr>
      <w:rFonts w:ascii="맑은 고딕" w:eastAsia="맑은 고딕" w:hAnsi="맑은 고딕" w:cs="맑은 고딕"/>
    </w:rPr>
  </w:style>
  <w:style w:type="paragraph" w:styleId="af8">
    <w:name w:val="footer"/>
    <w:basedOn w:val="a"/>
    <w:link w:val="Char5"/>
    <w:uiPriority w:val="99"/>
    <w:unhideWhenUsed/>
    <w:rsid w:val="006634D2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f8"/>
    <w:uiPriority w:val="99"/>
    <w:rsid w:val="006634D2"/>
    <w:rPr>
      <w:rFonts w:ascii="맑은 고딕" w:eastAsia="맑은 고딕" w:hAnsi="맑은 고딕" w:cs="맑은 고딕"/>
    </w:rPr>
  </w:style>
  <w:style w:type="character" w:styleId="af9">
    <w:name w:val="Hyperlink"/>
    <w:basedOn w:val="a0"/>
    <w:uiPriority w:val="99"/>
    <w:unhideWhenUsed/>
    <w:rsid w:val="006634D2"/>
    <w:rPr>
      <w:color w:val="99CA3C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960E7D"/>
    <w:rPr>
      <w:color w:val="B9D18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o.wikipedia.org/wiki/%EB%91%90%EB%B0%94%EC%9D%B4" TargetMode="External"/><Relationship Id="rId18" Type="http://schemas.openxmlformats.org/officeDocument/2006/relationships/hyperlink" Target="http://creativecommons.org/licenses/by-nc-sa/2.0/kr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https://namu.wiki/w/&#46160;&#48148;&#51060;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u.wiki/w/%EA%B7%B8%EB%A6%B0%EB%9E%80%EB%93%9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u.wiki/w/&#46160;&#48148;&#51060;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reativecommons.org/licenses/by-sa/3.0/" TargetMode="External"/><Relationship Id="rId10" Type="http://schemas.openxmlformats.org/officeDocument/2006/relationships/hyperlink" Target="https://namu.wiki/w/&#46160;&#48148;&#51060;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ko.wikipedia.org/wiki/%EB%91%90%EB%B0%94%EC%9D%B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51221;&#48124;\AppData\Roaming\Microsoft\Templates\&#54056;&#49903;%20&#46356;&#51088;&#51064;(&#48708;&#50612;%20&#51080;&#51020;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C86EE-1CB3-401C-8139-55E99B4927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E04509-95EE-44FA-B1F4-577B5C0F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패싯 디자인(비어 있음).dotx</Template>
  <TotalTime>0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윤정민</dc:creator>
  <cp:keywords/>
  <cp:lastModifiedBy>윤정민</cp:lastModifiedBy>
  <cp:revision>2</cp:revision>
  <dcterms:created xsi:type="dcterms:W3CDTF">2015-05-15T14:39:00Z</dcterms:created>
  <dcterms:modified xsi:type="dcterms:W3CDTF">2015-05-15T14:39:00Z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